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716D5" w14:textId="6B48F2AA" w:rsidR="0059486A" w:rsidRPr="0059486A" w:rsidRDefault="00347392" w:rsidP="00AD5C7E">
      <w:pPr>
        <w:pStyle w:val="Title"/>
      </w:pPr>
      <w:r w:rsidRPr="0094659A">
        <w:t>E</w:t>
      </w:r>
      <w:r w:rsidR="0094659A" w:rsidRPr="0094659A">
        <w:t>ICC E</w:t>
      </w:r>
      <w:r w:rsidRPr="0094659A">
        <w:t xml:space="preserve">mail </w:t>
      </w:r>
      <w:r w:rsidR="0094659A" w:rsidRPr="0094659A">
        <w:t>S</w:t>
      </w:r>
      <w:r w:rsidRPr="0094659A">
        <w:t xml:space="preserve">ignature </w:t>
      </w:r>
      <w:r w:rsidR="00D75C70">
        <w:t>Instructions</w:t>
      </w:r>
    </w:p>
    <w:p w14:paraId="77296239" w14:textId="72083CA6" w:rsidR="0059486A" w:rsidRPr="0059486A" w:rsidRDefault="0059486A" w:rsidP="0059486A">
      <w:pPr>
        <w:pStyle w:val="Heading1"/>
      </w:pPr>
      <w:r>
        <w:t>Use the following template to create your email signature in Outlook:</w:t>
      </w:r>
    </w:p>
    <w:p w14:paraId="6D479A79" w14:textId="77777777" w:rsidR="00514D30" w:rsidRDefault="00514D30" w:rsidP="0094659A"/>
    <w:p w14:paraId="60D253A2" w14:textId="7FDF5C24" w:rsidR="00514D30" w:rsidRDefault="00514D30" w:rsidP="0094659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B14598" wp14:editId="5DCBB02A">
                <wp:simplePos x="0" y="0"/>
                <wp:positionH relativeFrom="column">
                  <wp:posOffset>0</wp:posOffset>
                </wp:positionH>
                <wp:positionV relativeFrom="paragraph">
                  <wp:posOffset>119380</wp:posOffset>
                </wp:positionV>
                <wp:extent cx="6858000" cy="0"/>
                <wp:effectExtent l="0" t="0" r="0" b="0"/>
                <wp:wrapNone/>
                <wp:docPr id="278467553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E5A5FC" id="Straight Connector 7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4pt" to="540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" strokecolor="black [3200]" strokeweight="1.5pt">
                <v:stroke dashstyle="dash"/>
              </v:line>
            </w:pict>
          </mc:Fallback>
        </mc:AlternateContent>
      </w:r>
    </w:p>
    <w:p w14:paraId="25979A12" w14:textId="77777777" w:rsidR="00514D30" w:rsidRDefault="00514D30" w:rsidP="00CB0C17">
      <w:pPr>
        <w:spacing w:line="240" w:lineRule="exact"/>
      </w:pPr>
    </w:p>
    <w:p w14:paraId="064E36EE" w14:textId="1CED0AE9" w:rsidR="003B04CD" w:rsidRPr="0059486A" w:rsidRDefault="003B04CD" w:rsidP="00C82BE6">
      <w:r w:rsidRPr="00C82BE6">
        <w:t>Your Name</w:t>
      </w:r>
      <w:r w:rsidR="00CB0C17" w:rsidRPr="00C82BE6">
        <w:br/>
      </w:r>
      <w:r w:rsidRPr="00C82BE6">
        <w:t>Position or Title</w:t>
      </w:r>
    </w:p>
    <w:p w14:paraId="019E072E" w14:textId="77777777" w:rsidR="003B04CD" w:rsidRPr="00C82BE6" w:rsidRDefault="003B04CD" w:rsidP="00C82BE6">
      <w:r w:rsidRPr="00C82BE6">
        <w:t>Campus Name</w:t>
      </w:r>
    </w:p>
    <w:p w14:paraId="26862476" w14:textId="77777777" w:rsidR="003B04CD" w:rsidRPr="0059486A" w:rsidRDefault="003B04CD" w:rsidP="00C82BE6">
      <w:r w:rsidRPr="00C82BE6">
        <w:t>Street Address, City</w:t>
      </w:r>
    </w:p>
    <w:p w14:paraId="5CA3FB22" w14:textId="33036EDB" w:rsidR="003B04CD" w:rsidRPr="00C82BE6" w:rsidRDefault="003B04CD" w:rsidP="00C82BE6">
      <w:r w:rsidRPr="0059486A">
        <w:t>563-</w:t>
      </w:r>
      <w:r w:rsidRPr="00C82BE6">
        <w:t>555-5555</w:t>
      </w:r>
      <w:r w:rsidRPr="0059486A">
        <w:t xml:space="preserve"> | </w:t>
      </w:r>
      <w:hyperlink r:id="rId11" w:tooltip="https://www.eicc.edu" w:history="1">
        <w:r w:rsidRPr="0059486A">
          <w:rPr>
            <w:rStyle w:val="Hyperlink"/>
          </w:rPr>
          <w:t>eicc.edu</w:t>
        </w:r>
      </w:hyperlink>
    </w:p>
    <w:p w14:paraId="5B90EE55" w14:textId="77777777" w:rsidR="00CB0C17" w:rsidRPr="00C82BE6" w:rsidRDefault="00CB0C17" w:rsidP="00C82BE6"/>
    <w:p w14:paraId="19E63B61" w14:textId="77777777" w:rsidR="003B04CD" w:rsidRPr="00C82BE6" w:rsidRDefault="003B04CD" w:rsidP="00C82BE6"/>
    <w:p w14:paraId="3777D229" w14:textId="77777777" w:rsidR="00CB0C17" w:rsidRPr="00C82BE6" w:rsidRDefault="00CB0C17" w:rsidP="00C82BE6"/>
    <w:p w14:paraId="4A327239" w14:textId="1F377013" w:rsidR="00514D30" w:rsidRPr="00C82BE6" w:rsidRDefault="003B04CD" w:rsidP="00C82BE6">
      <w:hyperlink r:id="rId12" w:tooltip="https://eicc.edu/eeo" w:history="1">
        <w:r w:rsidRPr="00C82BE6">
          <w:rPr>
            <w:rStyle w:val="Hyperlink"/>
          </w:rPr>
          <w:t>Eastern Iowa Community Colleges is an Equal Opportunity Educator and Employer.</w:t>
        </w:r>
      </w:hyperlink>
    </w:p>
    <w:p w14:paraId="0FA301B5" w14:textId="77777777" w:rsidR="00514D30" w:rsidRDefault="00514D30" w:rsidP="00CB0C17">
      <w:pPr>
        <w:spacing w:line="240" w:lineRule="exact"/>
      </w:pPr>
    </w:p>
    <w:p w14:paraId="41E222D4" w14:textId="77777777" w:rsidR="00514D30" w:rsidRDefault="00514D30" w:rsidP="00CB0C17">
      <w:pPr>
        <w:spacing w:line="240" w:lineRule="exact"/>
      </w:pPr>
    </w:p>
    <w:p w14:paraId="2B42B104" w14:textId="388DC10B" w:rsidR="00514D30" w:rsidRDefault="00514D30" w:rsidP="003B04CD">
      <w:pPr>
        <w:spacing w:line="24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338DA0" wp14:editId="6A3219D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858000" cy="0"/>
                <wp:effectExtent l="0" t="0" r="0" b="0"/>
                <wp:wrapNone/>
                <wp:docPr id="786209054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DA6F95" id="Straight Connector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540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" strokecolor="black [3200]" strokeweight="1.5pt">
                <v:stroke dashstyle="dash"/>
              </v:line>
            </w:pict>
          </mc:Fallback>
        </mc:AlternateContent>
      </w:r>
    </w:p>
    <w:p w14:paraId="4B110213" w14:textId="6657FB45" w:rsidR="00347392" w:rsidRDefault="0059486A" w:rsidP="0059486A">
      <w:pPr>
        <w:pStyle w:val="Heading1"/>
        <w:rPr>
          <w:shd w:val="clear" w:color="auto" w:fill="FFFFFF"/>
        </w:rPr>
      </w:pPr>
      <w:r>
        <w:rPr>
          <w:shd w:val="clear" w:color="auto" w:fill="FFFFFF"/>
        </w:rPr>
        <w:t>Instructions</w:t>
      </w:r>
      <w:r w:rsidR="00347392" w:rsidRPr="0094659A">
        <w:rPr>
          <w:shd w:val="clear" w:color="auto" w:fill="FFFFFF"/>
        </w:rPr>
        <w:t>:</w:t>
      </w:r>
    </w:p>
    <w:p w14:paraId="73463615" w14:textId="77777777" w:rsidR="00514D30" w:rsidRDefault="00514D30" w:rsidP="00514D30"/>
    <w:p w14:paraId="70DE9E01" w14:textId="25336ECB" w:rsidR="00D75C70" w:rsidRDefault="00514D30" w:rsidP="00514D30">
      <w:r w:rsidRPr="00D75C70">
        <w:rPr>
          <w:b/>
          <w:bCs/>
        </w:rPr>
        <w:t>Step 1:</w:t>
      </w:r>
      <w:r>
        <w:t xml:space="preserve"> Highlight all text between the two dotted lines above</w:t>
      </w:r>
      <w:r w:rsidR="00D75C70">
        <w:t>, starting</w:t>
      </w:r>
      <w:r w:rsidR="00CB0C17">
        <w:t xml:space="preserve"> </w:t>
      </w:r>
      <w:r w:rsidR="00C82BE6">
        <w:t>with</w:t>
      </w:r>
      <w:r w:rsidR="00D75C70">
        <w:t xml:space="preserve"> “Your Name…” and ending with “…and Employer.” </w:t>
      </w:r>
    </w:p>
    <w:p w14:paraId="3DA44C5B" w14:textId="77777777" w:rsidR="00D75C70" w:rsidRDefault="00D75C70" w:rsidP="00514D30"/>
    <w:p w14:paraId="762AC3D9" w14:textId="6B2F2126" w:rsidR="00514D30" w:rsidRDefault="00D75C70" w:rsidP="00514D30">
      <w:r w:rsidRPr="00CB0C17">
        <w:rPr>
          <w:b/>
          <w:bCs/>
        </w:rPr>
        <w:t>Step 2:</w:t>
      </w:r>
      <w:r>
        <w:t xml:space="preserve"> Right-click the highlighted text and select “</w:t>
      </w:r>
      <w:r w:rsidRPr="00764B74">
        <w:rPr>
          <w:b/>
          <w:bCs/>
        </w:rPr>
        <w:t>Copy</w:t>
      </w:r>
      <w:r>
        <w:t>”</w:t>
      </w:r>
      <w:r w:rsidR="00487972">
        <w:t xml:space="preserve"> (</w:t>
      </w:r>
      <w:r w:rsidR="00A52DF4">
        <w:t xml:space="preserve">or press </w:t>
      </w:r>
      <w:r w:rsidR="00487972" w:rsidRPr="00487972">
        <w:rPr>
          <w:b/>
          <w:bCs/>
        </w:rPr>
        <w:t>Ctrl + C</w:t>
      </w:r>
      <w:r w:rsidR="00487972">
        <w:t xml:space="preserve"> on your keyboard).</w:t>
      </w:r>
    </w:p>
    <w:p w14:paraId="365F66FF" w14:textId="77777777" w:rsidR="00CB0C17" w:rsidRDefault="00CB0C17" w:rsidP="00514D30"/>
    <w:p w14:paraId="676D6B54" w14:textId="4D9E95C8" w:rsidR="00C3071B" w:rsidRDefault="00CB0C17" w:rsidP="00514D30">
      <w:r w:rsidRPr="00CB0C17">
        <w:rPr>
          <w:b/>
          <w:bCs/>
        </w:rPr>
        <w:t>Step 3:</w:t>
      </w:r>
      <w:r>
        <w:t xml:space="preserve"> Open Outlook and </w:t>
      </w:r>
      <w:r w:rsidR="00A52DF4">
        <w:t>click the</w:t>
      </w:r>
      <w:r>
        <w:t xml:space="preserve"> “</w:t>
      </w:r>
      <w:r w:rsidRPr="00764B74">
        <w:rPr>
          <w:b/>
          <w:bCs/>
        </w:rPr>
        <w:t>New Mail</w:t>
      </w:r>
      <w:r>
        <w:t>”</w:t>
      </w:r>
      <w:r w:rsidR="00A52DF4">
        <w:t xml:space="preserve"> button.</w:t>
      </w:r>
    </w:p>
    <w:p w14:paraId="6E163599" w14:textId="77777777" w:rsidR="00EB0C6A" w:rsidRDefault="00EB0C6A" w:rsidP="00514D30"/>
    <w:p w14:paraId="34593985" w14:textId="5147764D" w:rsidR="007E793C" w:rsidRDefault="007E793C" w:rsidP="00514D30">
      <w:r>
        <w:rPr>
          <w:noProof/>
        </w:rPr>
        <w:drawing>
          <wp:inline distT="0" distB="0" distL="0" distR="0" wp14:anchorId="3D9247E2" wp14:editId="645B2E42">
            <wp:extent cx="5353435" cy="3566160"/>
            <wp:effectExtent l="0" t="0" r="0" b="0"/>
            <wp:docPr id="11745980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598082" name="Pictur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43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A82BB" w14:textId="77777777" w:rsidR="00065CF3" w:rsidRDefault="00065CF3" w:rsidP="00514D30"/>
    <w:p w14:paraId="7CEE804B" w14:textId="77777777" w:rsidR="00065CF3" w:rsidRDefault="00065CF3" w:rsidP="00514D30"/>
    <w:p w14:paraId="3D19E05E" w14:textId="5B535EE2" w:rsidR="00E25F93" w:rsidRDefault="00E25F93" w:rsidP="00514D30">
      <w:r>
        <w:rPr>
          <w:b/>
          <w:bCs/>
        </w:rPr>
        <w:t xml:space="preserve">Step 4: </w:t>
      </w:r>
      <w:r w:rsidRPr="00E25F93">
        <w:t>Within the menu bar, select “</w:t>
      </w:r>
      <w:r w:rsidRPr="00764B74">
        <w:rPr>
          <w:b/>
          <w:bCs/>
        </w:rPr>
        <w:t>Insert</w:t>
      </w:r>
      <w:r w:rsidRPr="00E25F93">
        <w:t>.”</w:t>
      </w:r>
    </w:p>
    <w:p w14:paraId="2F1D2469" w14:textId="77777777" w:rsidR="00E25F93" w:rsidRDefault="00E25F93" w:rsidP="00514D30"/>
    <w:p w14:paraId="16DB6967" w14:textId="64BCC324" w:rsidR="00C3071B" w:rsidRDefault="00E25F93" w:rsidP="00514D30">
      <w:r>
        <w:rPr>
          <w:noProof/>
        </w:rPr>
        <w:drawing>
          <wp:inline distT="0" distB="0" distL="0" distR="0" wp14:anchorId="570BF4D8" wp14:editId="030D75AD">
            <wp:extent cx="5353433" cy="3566159"/>
            <wp:effectExtent l="0" t="0" r="0" b="0"/>
            <wp:docPr id="15198367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836778" name="Picture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433" cy="356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07ED4" w14:textId="77777777" w:rsidR="00065CF3" w:rsidRPr="00E25F93" w:rsidRDefault="00065CF3" w:rsidP="00514D30"/>
    <w:p w14:paraId="28A79D41" w14:textId="77777777" w:rsidR="00E25F93" w:rsidRDefault="00E25F93" w:rsidP="00514D30">
      <w:pPr>
        <w:rPr>
          <w:b/>
          <w:bCs/>
        </w:rPr>
      </w:pPr>
    </w:p>
    <w:p w14:paraId="21A1F05B" w14:textId="01B54DC2" w:rsidR="00CB0C17" w:rsidRDefault="00CB0C17" w:rsidP="00514D30">
      <w:r w:rsidRPr="00C82BE6">
        <w:rPr>
          <w:b/>
          <w:bCs/>
        </w:rPr>
        <w:t xml:space="preserve">Step </w:t>
      </w:r>
      <w:r w:rsidR="00E25F93">
        <w:rPr>
          <w:b/>
          <w:bCs/>
        </w:rPr>
        <w:t>5</w:t>
      </w:r>
      <w:r w:rsidRPr="00C82BE6">
        <w:rPr>
          <w:b/>
          <w:bCs/>
        </w:rPr>
        <w:t>:</w:t>
      </w:r>
      <w:r w:rsidR="00C82BE6">
        <w:t xml:space="preserve"> Select the “</w:t>
      </w:r>
      <w:r w:rsidR="00C82BE6" w:rsidRPr="00F169AB">
        <w:rPr>
          <w:b/>
          <w:bCs/>
        </w:rPr>
        <w:t>Signature</w:t>
      </w:r>
      <w:r w:rsidR="00C82BE6">
        <w:t>” button in the submenu bar, and then click “</w:t>
      </w:r>
      <w:r w:rsidR="00C82BE6" w:rsidRPr="00F169AB">
        <w:rPr>
          <w:b/>
          <w:bCs/>
        </w:rPr>
        <w:t>Signatures…</w:t>
      </w:r>
      <w:r w:rsidR="00C82BE6">
        <w:t>”</w:t>
      </w:r>
      <w:r w:rsidR="00C82BE6" w:rsidRPr="00F169AB">
        <w:t>.</w:t>
      </w:r>
    </w:p>
    <w:p w14:paraId="0B2F86C4" w14:textId="77777777" w:rsidR="00E25F93" w:rsidRDefault="00E25F93" w:rsidP="00514D30"/>
    <w:p w14:paraId="139B3F62" w14:textId="45DB3FC9" w:rsidR="00E25F93" w:rsidRDefault="00E25F93" w:rsidP="00514D30">
      <w:r>
        <w:rPr>
          <w:noProof/>
        </w:rPr>
        <w:drawing>
          <wp:inline distT="0" distB="0" distL="0" distR="0" wp14:anchorId="072AC9CE" wp14:editId="54127BFB">
            <wp:extent cx="5353433" cy="3566159"/>
            <wp:effectExtent l="0" t="0" r="0" b="0"/>
            <wp:docPr id="4906942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694271" name="Pictur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433" cy="356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C3174" w14:textId="3282077B" w:rsidR="00C3071B" w:rsidRDefault="00C3071B">
      <w:r>
        <w:br w:type="page"/>
      </w:r>
    </w:p>
    <w:p w14:paraId="708DCEA9" w14:textId="04CEB748" w:rsidR="00C3071B" w:rsidRDefault="00C82BE6" w:rsidP="00487972">
      <w:r w:rsidRPr="00C82BE6">
        <w:rPr>
          <w:b/>
          <w:bCs/>
        </w:rPr>
        <w:lastRenderedPageBreak/>
        <w:t xml:space="preserve">Step </w:t>
      </w:r>
      <w:r w:rsidR="00A7111C">
        <w:rPr>
          <w:b/>
          <w:bCs/>
        </w:rPr>
        <w:t>6</w:t>
      </w:r>
      <w:r w:rsidRPr="00C82BE6">
        <w:rPr>
          <w:b/>
          <w:bCs/>
        </w:rPr>
        <w:t>:</w:t>
      </w:r>
      <w:r>
        <w:t xml:space="preserve"> In the resulting window, select </w:t>
      </w:r>
      <w:r w:rsidRPr="00C82BE6">
        <w:rPr>
          <w:b/>
          <w:bCs/>
        </w:rPr>
        <w:t>“+ New signature</w:t>
      </w:r>
      <w:r>
        <w:t xml:space="preserve">” and enter a </w:t>
      </w:r>
      <w:r w:rsidR="00290122">
        <w:t>name</w:t>
      </w:r>
      <w:r>
        <w:t xml:space="preserve"> for your new signature. </w:t>
      </w:r>
    </w:p>
    <w:p w14:paraId="3FDE202C" w14:textId="77777777" w:rsidR="00C3071B" w:rsidRDefault="00C3071B" w:rsidP="00487972"/>
    <w:p w14:paraId="5B9E3157" w14:textId="7ABC676B" w:rsidR="006D582B" w:rsidRDefault="00A7111C" w:rsidP="00487972">
      <w:r>
        <w:rPr>
          <w:noProof/>
        </w:rPr>
        <w:drawing>
          <wp:inline distT="0" distB="0" distL="0" distR="0" wp14:anchorId="28D86C48" wp14:editId="67A916FA">
            <wp:extent cx="4550264" cy="3566160"/>
            <wp:effectExtent l="0" t="0" r="3175" b="0"/>
            <wp:docPr id="14816951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695144" name="Picture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264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D4732" w14:textId="77777777" w:rsidR="00065CF3" w:rsidRDefault="00065CF3" w:rsidP="00487972"/>
    <w:p w14:paraId="08CA5273" w14:textId="77777777" w:rsidR="00A7111C" w:rsidRDefault="00A7111C" w:rsidP="00487972"/>
    <w:p w14:paraId="23D7B7A7" w14:textId="1C715505" w:rsidR="00AD65B6" w:rsidRDefault="00A7111C" w:rsidP="00487972">
      <w:pPr>
        <w:rPr>
          <w:rFonts w:cstheme="minorHAnsi"/>
          <w:color w:val="0061FF"/>
        </w:rPr>
      </w:pPr>
      <w:r w:rsidRPr="00A7111C">
        <w:rPr>
          <w:b/>
          <w:bCs/>
        </w:rPr>
        <w:t>Step 7:</w:t>
      </w:r>
      <w:r>
        <w:t xml:space="preserve"> Place</w:t>
      </w:r>
      <w:r w:rsidR="00C82BE6">
        <w:t xml:space="preserve"> your cursor in the blank editor window</w:t>
      </w:r>
      <w:r w:rsidR="00290122">
        <w:t xml:space="preserve"> below</w:t>
      </w:r>
      <w:r w:rsidR="00141F50">
        <w:t>,</w:t>
      </w:r>
      <w:r w:rsidR="00C82BE6">
        <w:t xml:space="preserve"> and</w:t>
      </w:r>
      <w:r w:rsidR="00141F50">
        <w:t xml:space="preserve"> then</w:t>
      </w:r>
      <w:r w:rsidR="00C82BE6">
        <w:t xml:space="preserve"> </w:t>
      </w:r>
      <w:r w:rsidR="00141F50">
        <w:t>press</w:t>
      </w:r>
      <w:r w:rsidR="00C82BE6">
        <w:t xml:space="preserve"> </w:t>
      </w:r>
      <w:r w:rsidR="00C82BE6" w:rsidRPr="00C82BE6">
        <w:rPr>
          <w:b/>
          <w:bCs/>
        </w:rPr>
        <w:t>Ctrl + V</w:t>
      </w:r>
      <w:r w:rsidR="00C82BE6">
        <w:t xml:space="preserve"> on your keyboard. This will paste the template into place.</w:t>
      </w:r>
      <w:r w:rsidR="0094659A" w:rsidRPr="0094659A">
        <w:rPr>
          <w:rFonts w:cstheme="minorHAnsi"/>
          <w:color w:val="0061FF"/>
        </w:rPr>
        <w:t xml:space="preserve"> </w:t>
      </w:r>
    </w:p>
    <w:p w14:paraId="35F3A30C" w14:textId="75BAA058" w:rsidR="00C3071B" w:rsidRPr="002E4BE5" w:rsidRDefault="002E4BE5" w:rsidP="00487972">
      <w:pPr>
        <w:rPr>
          <w:i/>
          <w:iCs/>
        </w:rPr>
      </w:pPr>
      <w:r w:rsidRPr="00AD65B6">
        <w:rPr>
          <w:i/>
          <w:iCs/>
        </w:rPr>
        <w:t>Note:</w:t>
      </w:r>
      <w:r>
        <w:rPr>
          <w:i/>
          <w:iCs/>
        </w:rPr>
        <w:t xml:space="preserve"> The “</w:t>
      </w:r>
      <w:r w:rsidRPr="00D86471">
        <w:rPr>
          <w:i/>
          <w:iCs/>
        </w:rPr>
        <w:t>Ctrl + V</w:t>
      </w:r>
      <w:r>
        <w:rPr>
          <w:i/>
          <w:iCs/>
        </w:rPr>
        <w:t xml:space="preserve">” </w:t>
      </w:r>
      <w:r w:rsidR="00D86471">
        <w:rPr>
          <w:i/>
          <w:iCs/>
        </w:rPr>
        <w:t xml:space="preserve">keyboard </w:t>
      </w:r>
      <w:r>
        <w:rPr>
          <w:i/>
          <w:iCs/>
        </w:rPr>
        <w:t xml:space="preserve">shortcut ensures the copied text will appear properly </w:t>
      </w:r>
      <w:r w:rsidR="008B768A">
        <w:rPr>
          <w:i/>
          <w:iCs/>
        </w:rPr>
        <w:t>when pasted into Outlook</w:t>
      </w:r>
      <w:r>
        <w:rPr>
          <w:i/>
          <w:iCs/>
        </w:rPr>
        <w:t xml:space="preserve">. Right-clicking </w:t>
      </w:r>
      <w:r w:rsidR="00D7525F">
        <w:rPr>
          <w:i/>
          <w:iCs/>
        </w:rPr>
        <w:t>and selecting “Paste” will cause unnecessary line spacing</w:t>
      </w:r>
      <w:r w:rsidR="00FF230A">
        <w:rPr>
          <w:i/>
          <w:iCs/>
        </w:rPr>
        <w:t xml:space="preserve">, but </w:t>
      </w:r>
      <w:r w:rsidR="00FF230A" w:rsidRPr="00D86471">
        <w:rPr>
          <w:i/>
          <w:iCs/>
        </w:rPr>
        <w:t>Ctrl + V</w:t>
      </w:r>
      <w:r w:rsidR="00FF230A">
        <w:rPr>
          <w:i/>
          <w:iCs/>
        </w:rPr>
        <w:t xml:space="preserve"> does not</w:t>
      </w:r>
      <w:r w:rsidR="002A7F2A">
        <w:rPr>
          <w:i/>
          <w:iCs/>
        </w:rPr>
        <w:t>.</w:t>
      </w:r>
    </w:p>
    <w:p w14:paraId="0D449E09" w14:textId="77777777" w:rsidR="00A7111C" w:rsidRDefault="00A7111C" w:rsidP="00487972">
      <w:pPr>
        <w:rPr>
          <w:rFonts w:cstheme="minorHAnsi"/>
          <w:color w:val="0061FF"/>
        </w:rPr>
      </w:pPr>
    </w:p>
    <w:p w14:paraId="7BD3CC92" w14:textId="11860440" w:rsidR="00A7111C" w:rsidRDefault="00BE211F" w:rsidP="00487972">
      <w:pPr>
        <w:rPr>
          <w:rFonts w:cstheme="minorHAnsi"/>
          <w:color w:val="0061FF"/>
        </w:rPr>
      </w:pPr>
      <w:r>
        <w:rPr>
          <w:noProof/>
        </w:rPr>
        <w:drawing>
          <wp:inline distT="0" distB="0" distL="0" distR="0" wp14:anchorId="5D5DCDEF" wp14:editId="565EF098">
            <wp:extent cx="4550264" cy="3566159"/>
            <wp:effectExtent l="0" t="0" r="3175" b="0"/>
            <wp:docPr id="10901081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108177" name="Picture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264" cy="356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A0FEC" w14:textId="77777777" w:rsidR="00065CF3" w:rsidRDefault="00065CF3" w:rsidP="009C277C">
      <w:pPr>
        <w:rPr>
          <w:rFonts w:cstheme="minorHAnsi"/>
          <w:color w:val="0061FF"/>
        </w:rPr>
      </w:pPr>
    </w:p>
    <w:p w14:paraId="3382A243" w14:textId="77777777" w:rsidR="00065CF3" w:rsidRDefault="00065CF3" w:rsidP="009C277C">
      <w:pPr>
        <w:rPr>
          <w:rFonts w:cstheme="minorHAnsi"/>
          <w:color w:val="0061FF"/>
        </w:rPr>
      </w:pPr>
    </w:p>
    <w:p w14:paraId="180B0EFD" w14:textId="2CB193DF" w:rsidR="00AD5C7E" w:rsidRPr="00764B74" w:rsidRDefault="0091665A" w:rsidP="009C277C">
      <w:r w:rsidRPr="00AD5C7E">
        <w:rPr>
          <w:b/>
          <w:bCs/>
        </w:rPr>
        <w:t xml:space="preserve">Step </w:t>
      </w:r>
      <w:r w:rsidR="00C3071B">
        <w:rPr>
          <w:b/>
          <w:bCs/>
        </w:rPr>
        <w:t>8</w:t>
      </w:r>
      <w:r w:rsidRPr="00AD5C7E">
        <w:rPr>
          <w:b/>
          <w:bCs/>
        </w:rPr>
        <w:t>:</w:t>
      </w:r>
      <w:r>
        <w:t xml:space="preserve"> </w:t>
      </w:r>
      <w:r w:rsidR="006558EF" w:rsidRPr="009453FB">
        <w:rPr>
          <w:u w:val="single"/>
        </w:rPr>
        <w:t>Without changing its size</w:t>
      </w:r>
      <w:r w:rsidR="006558EF">
        <w:t>, r</w:t>
      </w:r>
      <w:r w:rsidR="00C3071B">
        <w:t>ight-click the following image and select “</w:t>
      </w:r>
      <w:r w:rsidR="00C3071B" w:rsidRPr="00764B74">
        <w:rPr>
          <w:b/>
          <w:bCs/>
        </w:rPr>
        <w:t>Copy</w:t>
      </w:r>
      <w:r w:rsidR="00C3071B">
        <w:t>”</w:t>
      </w:r>
      <w:r w:rsidR="00764B74">
        <w:t xml:space="preserve"> (</w:t>
      </w:r>
      <w:r w:rsidR="00764B74" w:rsidRPr="00764B74">
        <w:rPr>
          <w:b/>
          <w:bCs/>
        </w:rPr>
        <w:t>Ctrl + C</w:t>
      </w:r>
      <w:r w:rsidR="00764B74">
        <w:t>)</w:t>
      </w:r>
      <w:r w:rsidR="006558EF">
        <w:t>:</w:t>
      </w:r>
    </w:p>
    <w:p w14:paraId="256CEF26" w14:textId="77777777" w:rsidR="009C277C" w:rsidRPr="009C277C" w:rsidRDefault="009C277C" w:rsidP="009C277C"/>
    <w:p w14:paraId="59D7874E" w14:textId="5C4EF5BC" w:rsidR="007E77E6" w:rsidRDefault="00C3071B" w:rsidP="00AD5C7E">
      <w:pPr>
        <w:pStyle w:val="NormalWeb"/>
        <w:shd w:val="clear" w:color="auto" w:fill="FFFFFF"/>
        <w:spacing w:before="0" w:beforeAutospacing="0" w:after="195" w:afterAutospacing="0" w:line="255" w:lineRule="atLeast"/>
        <w:rPr>
          <w:rFonts w:ascii="Arial" w:hAnsi="Arial" w:cs="Arial"/>
          <w:color w:val="0061FF"/>
          <w:sz w:val="21"/>
          <w:szCs w:val="21"/>
        </w:rPr>
      </w:pPr>
      <w:r>
        <w:rPr>
          <w:rFonts w:ascii="Arial" w:hAnsi="Arial" w:cs="Arial"/>
          <w:noProof/>
          <w:color w:val="0061FF"/>
          <w:sz w:val="21"/>
          <w:szCs w:val="21"/>
        </w:rPr>
        <w:drawing>
          <wp:inline distT="0" distB="0" distL="0" distR="0" wp14:anchorId="1EE387E9" wp14:editId="7E91B1B3">
            <wp:extent cx="2207398" cy="365760"/>
            <wp:effectExtent l="0" t="0" r="2540" b="0"/>
            <wp:docPr id="768726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72627" name="Picture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398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92E96" w14:textId="77777777" w:rsidR="006558EF" w:rsidRDefault="006558EF" w:rsidP="00AD5C7E">
      <w:pPr>
        <w:pStyle w:val="NormalWeb"/>
        <w:shd w:val="clear" w:color="auto" w:fill="FFFFFF"/>
        <w:spacing w:before="0" w:beforeAutospacing="0" w:after="195" w:afterAutospacing="0" w:line="255" w:lineRule="atLeast"/>
        <w:rPr>
          <w:rFonts w:ascii="Arial" w:hAnsi="Arial" w:cs="Arial"/>
          <w:color w:val="0061FF"/>
          <w:sz w:val="21"/>
          <w:szCs w:val="21"/>
        </w:rPr>
      </w:pPr>
    </w:p>
    <w:p w14:paraId="703B3DB5" w14:textId="19D32EB0" w:rsidR="002265D2" w:rsidRDefault="002265D2" w:rsidP="002265D2">
      <w:r w:rsidRPr="009C277C">
        <w:rPr>
          <w:b/>
          <w:bCs/>
        </w:rPr>
        <w:t xml:space="preserve">Step 9: </w:t>
      </w:r>
      <w:r w:rsidR="009C277C">
        <w:t xml:space="preserve">Return to the signature template in your Outlook settings. Placing your cursor between the contact information and EEO, </w:t>
      </w:r>
      <w:r w:rsidR="00457F57">
        <w:t>right-click and select “</w:t>
      </w:r>
      <w:r w:rsidR="00457F57" w:rsidRPr="00457F57">
        <w:rPr>
          <w:b/>
          <w:bCs/>
        </w:rPr>
        <w:t>Paste</w:t>
      </w:r>
      <w:r w:rsidR="00457F57">
        <w:t>” (</w:t>
      </w:r>
      <w:r w:rsidR="009C277C" w:rsidRPr="009C277C">
        <w:rPr>
          <w:b/>
          <w:bCs/>
        </w:rPr>
        <w:t>Ctrl + V</w:t>
      </w:r>
      <w:r w:rsidR="00457F57">
        <w:t xml:space="preserve">) </w:t>
      </w:r>
      <w:r w:rsidR="009C277C">
        <w:t>to paste the logo in place.</w:t>
      </w:r>
    </w:p>
    <w:p w14:paraId="05F89AC9" w14:textId="77777777" w:rsidR="009C277C" w:rsidRDefault="009C277C" w:rsidP="002265D2"/>
    <w:p w14:paraId="6E5FFCE3" w14:textId="16BE7B09" w:rsidR="00AB4EB5" w:rsidRDefault="009C277C">
      <w:r>
        <w:rPr>
          <w:noProof/>
        </w:rPr>
        <w:drawing>
          <wp:inline distT="0" distB="0" distL="0" distR="0" wp14:anchorId="1A60397F" wp14:editId="3913F8F3">
            <wp:extent cx="4550262" cy="3566159"/>
            <wp:effectExtent l="0" t="0" r="3175" b="0"/>
            <wp:docPr id="5091318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131892" name="Picture 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262" cy="356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BA271" w14:textId="77777777" w:rsidR="00065CF3" w:rsidRDefault="00065CF3"/>
    <w:p w14:paraId="7CAF4099" w14:textId="7BF3E791" w:rsidR="003B480E" w:rsidRDefault="003B480E" w:rsidP="002265D2">
      <w:r w:rsidRPr="00B43FCE">
        <w:rPr>
          <w:b/>
          <w:bCs/>
        </w:rPr>
        <w:t>Step 10:</w:t>
      </w:r>
      <w:r>
        <w:t xml:space="preserve"> Customize your contact information as desired. You may </w:t>
      </w:r>
      <w:r w:rsidR="00076D36">
        <w:t>em</w:t>
      </w:r>
      <w:r>
        <w:t>bold</w:t>
      </w:r>
      <w:r w:rsidR="008F1A2F">
        <w:t>en</w:t>
      </w:r>
      <w:r>
        <w:t xml:space="preserve"> your name</w:t>
      </w:r>
      <w:r w:rsidR="00D34C6A">
        <w:t>/</w:t>
      </w:r>
      <w:r w:rsidR="0034463E">
        <w:t xml:space="preserve">title or customize the URL </w:t>
      </w:r>
      <w:r w:rsidR="00B43FCE">
        <w:t>to suit a program-specific web</w:t>
      </w:r>
      <w:r w:rsidR="00D34C6A">
        <w:t xml:space="preserve"> sh</w:t>
      </w:r>
      <w:r w:rsidR="009F7CAF">
        <w:t>ortcut</w:t>
      </w:r>
      <w:r w:rsidR="00B43FCE">
        <w:t xml:space="preserve"> or online resource (e.g. </w:t>
      </w:r>
      <w:hyperlink r:id="rId20" w:history="1">
        <w:r w:rsidR="00911ECC" w:rsidRPr="00911ECC">
          <w:rPr>
            <w:rStyle w:val="Hyperlink"/>
          </w:rPr>
          <w:t>eicc.edu/programs</w:t>
        </w:r>
      </w:hyperlink>
      <w:r w:rsidR="00911ECC">
        <w:t xml:space="preserve">, </w:t>
      </w:r>
      <w:hyperlink r:id="rId21" w:history="1">
        <w:r w:rsidR="00B43FCE" w:rsidRPr="00E050BF">
          <w:rPr>
            <w:rStyle w:val="Hyperlink"/>
          </w:rPr>
          <w:t>eicc.edu/</w:t>
        </w:r>
        <w:r w:rsidR="00E050BF" w:rsidRPr="00E050BF">
          <w:rPr>
            <w:rStyle w:val="Hyperlink"/>
          </w:rPr>
          <w:t>services</w:t>
        </w:r>
      </w:hyperlink>
      <w:r w:rsidR="00AB4EB5">
        <w:t>, etc.</w:t>
      </w:r>
      <w:r w:rsidR="00B43FCE">
        <w:t>).</w:t>
      </w:r>
      <w:r w:rsidR="007F7A22">
        <w:t xml:space="preserve"> </w:t>
      </w:r>
      <w:r w:rsidR="00076D36">
        <w:t>When finished,</w:t>
      </w:r>
      <w:r w:rsidR="007F7A22">
        <w:t xml:space="preserve"> click “</w:t>
      </w:r>
      <w:r w:rsidR="007F7A22" w:rsidRPr="009F7CAF">
        <w:rPr>
          <w:b/>
          <w:bCs/>
        </w:rPr>
        <w:t>Ok</w:t>
      </w:r>
      <w:r w:rsidR="007F7A22">
        <w:t xml:space="preserve">,” </w:t>
      </w:r>
      <w:r w:rsidR="00AF649D">
        <w:t>followed by</w:t>
      </w:r>
      <w:r w:rsidR="007F7A22">
        <w:t xml:space="preserve"> the </w:t>
      </w:r>
      <w:r w:rsidR="00AF649D">
        <w:t>blue “</w:t>
      </w:r>
      <w:r w:rsidR="00AF649D" w:rsidRPr="009F7CAF">
        <w:rPr>
          <w:b/>
          <w:bCs/>
        </w:rPr>
        <w:t>Save</w:t>
      </w:r>
      <w:r w:rsidR="00AF649D">
        <w:t>” button to save your new signature.</w:t>
      </w:r>
    </w:p>
    <w:p w14:paraId="0CEDAE92" w14:textId="77777777" w:rsidR="00AB4EB5" w:rsidRDefault="00AB4EB5" w:rsidP="002265D2"/>
    <w:p w14:paraId="7AE77F4C" w14:textId="7893B1CC" w:rsidR="007E77E6" w:rsidRDefault="00994326" w:rsidP="002265D2">
      <w:r>
        <w:rPr>
          <w:noProof/>
        </w:rPr>
        <w:lastRenderedPageBreak/>
        <w:drawing>
          <wp:inline distT="0" distB="0" distL="0" distR="0" wp14:anchorId="4ECAA967" wp14:editId="610E9101">
            <wp:extent cx="4550262" cy="3566158"/>
            <wp:effectExtent l="0" t="0" r="3175" b="0"/>
            <wp:docPr id="12526683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68358" name="Picture 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262" cy="356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A1635" w14:textId="77777777" w:rsidR="00065CF3" w:rsidRDefault="00065CF3" w:rsidP="002265D2"/>
    <w:p w14:paraId="3B33DB29" w14:textId="77777777" w:rsidR="00065CF3" w:rsidRDefault="00065CF3" w:rsidP="002265D2"/>
    <w:p w14:paraId="5F9EFC17" w14:textId="337D6967" w:rsidR="00530086" w:rsidRDefault="007E77E6" w:rsidP="002265D2">
      <w:r w:rsidRPr="00BA15C9">
        <w:rPr>
          <w:b/>
          <w:bCs/>
        </w:rPr>
        <w:t>Step 11:</w:t>
      </w:r>
      <w:r>
        <w:t xml:space="preserve"> </w:t>
      </w:r>
      <w:r w:rsidR="00BA15C9">
        <w:t xml:space="preserve">Your signature is </w:t>
      </w:r>
      <w:r w:rsidR="00C2104B">
        <w:t>ready</w:t>
      </w:r>
      <w:r w:rsidR="00BA15C9">
        <w:t xml:space="preserve">! </w:t>
      </w:r>
      <w:r w:rsidR="007F7F8C">
        <w:t xml:space="preserve">You may now add </w:t>
      </w:r>
      <w:r w:rsidR="00BA15C9">
        <w:t>it</w:t>
      </w:r>
      <w:r w:rsidR="007F7F8C">
        <w:t xml:space="preserve"> to your blank email by navigating to “</w:t>
      </w:r>
      <w:r w:rsidR="007F7F8C" w:rsidRPr="009F7CAF">
        <w:rPr>
          <w:b/>
          <w:bCs/>
        </w:rPr>
        <w:t>Insert</w:t>
      </w:r>
      <w:r w:rsidR="007F7F8C">
        <w:t>,” then “</w:t>
      </w:r>
      <w:r w:rsidR="007F7F8C" w:rsidRPr="009F7CAF">
        <w:rPr>
          <w:b/>
          <w:bCs/>
        </w:rPr>
        <w:t>Signature</w:t>
      </w:r>
      <w:r w:rsidR="005874EB">
        <w:t xml:space="preserve">” and clicking your new signature name. </w:t>
      </w:r>
      <w:r w:rsidR="00BA15C9">
        <w:t xml:space="preserve">It will also be present on </w:t>
      </w:r>
      <w:r w:rsidR="00596A5D">
        <w:t>all</w:t>
      </w:r>
      <w:r w:rsidR="00BA15C9">
        <w:t xml:space="preserve"> new email </w:t>
      </w:r>
      <w:r w:rsidR="00A64956">
        <w:t>draft</w:t>
      </w:r>
      <w:r w:rsidR="00596A5D">
        <w:t xml:space="preserve">s </w:t>
      </w:r>
      <w:r w:rsidR="00A64956">
        <w:t>until you create an alternate</w:t>
      </w:r>
      <w:r w:rsidR="00596A5D">
        <w:t xml:space="preserve">, </w:t>
      </w:r>
      <w:r w:rsidR="00A64956">
        <w:t>or disable signatures altogether</w:t>
      </w:r>
      <w:r w:rsidR="00596A5D">
        <w:t>,</w:t>
      </w:r>
      <w:r w:rsidR="00BA15C9">
        <w:t xml:space="preserve"> </w:t>
      </w:r>
      <w:r w:rsidR="00530086">
        <w:t>by selecting</w:t>
      </w:r>
      <w:r w:rsidR="00596A5D">
        <w:t xml:space="preserve"> the</w:t>
      </w:r>
      <w:r w:rsidR="00530086">
        <w:t xml:space="preserve"> “</w:t>
      </w:r>
      <w:r w:rsidR="00530086" w:rsidRPr="009F7CAF">
        <w:rPr>
          <w:b/>
          <w:bCs/>
        </w:rPr>
        <w:t>Signatures…</w:t>
      </w:r>
      <w:r w:rsidR="00530086">
        <w:t>”</w:t>
      </w:r>
      <w:r w:rsidR="00596A5D">
        <w:t xml:space="preserve"> option (under </w:t>
      </w:r>
      <w:r w:rsidR="00596A5D" w:rsidRPr="009F7CAF">
        <w:rPr>
          <w:b/>
          <w:bCs/>
        </w:rPr>
        <w:t>Insert</w:t>
      </w:r>
      <w:r w:rsidR="00596A5D">
        <w:t xml:space="preserve"> &gt; </w:t>
      </w:r>
      <w:r w:rsidR="00596A5D" w:rsidRPr="009F7CAF">
        <w:rPr>
          <w:b/>
          <w:bCs/>
        </w:rPr>
        <w:t>Signatures</w:t>
      </w:r>
      <w:r w:rsidR="00596A5D">
        <w:t>).</w:t>
      </w:r>
      <w:r w:rsidR="00057864">
        <w:t xml:space="preserve"> </w:t>
      </w:r>
      <w:r w:rsidR="00247B00">
        <w:t xml:space="preserve">You may also apply any edits or create alternate signatures within this window using your </w:t>
      </w:r>
      <w:r w:rsidR="000B4D5E">
        <w:t>new</w:t>
      </w:r>
      <w:r w:rsidR="00247B00">
        <w:t xml:space="preserve"> signature as a template.</w:t>
      </w:r>
    </w:p>
    <w:p w14:paraId="5FB6CB06" w14:textId="77777777" w:rsidR="00596A5D" w:rsidRDefault="00596A5D" w:rsidP="002265D2"/>
    <w:p w14:paraId="0977CE6A" w14:textId="202D5AC6" w:rsidR="00596A5D" w:rsidRPr="002265D2" w:rsidRDefault="00596A5D" w:rsidP="002265D2">
      <w:r>
        <w:rPr>
          <w:noProof/>
        </w:rPr>
        <w:drawing>
          <wp:inline distT="0" distB="0" distL="0" distR="0" wp14:anchorId="07001BE6" wp14:editId="73A055DA">
            <wp:extent cx="4550261" cy="3031130"/>
            <wp:effectExtent l="0" t="0" r="3175" b="0"/>
            <wp:docPr id="11741267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126796" name="Picture 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261" cy="303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A5D" w:rsidRPr="002265D2" w:rsidSect="0094659A">
      <w:footerReference w:type="default" r:id="rId24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730B65" w14:textId="77777777" w:rsidR="00F8592C" w:rsidRDefault="00F8592C" w:rsidP="001A0DBE">
      <w:r>
        <w:separator/>
      </w:r>
    </w:p>
  </w:endnote>
  <w:endnote w:type="continuationSeparator" w:id="0">
    <w:p w14:paraId="20D4E0B7" w14:textId="77777777" w:rsidR="00F8592C" w:rsidRDefault="00F8592C" w:rsidP="001A0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A0ACE" w14:textId="77777777" w:rsidR="00EB616D" w:rsidRDefault="00EB616D">
    <w:pPr>
      <w:pStyle w:val="Footer"/>
    </w:pPr>
    <w:r>
      <w:ptab w:relativeTo="margin" w:alignment="center" w:leader="none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BC79B" w14:textId="77777777" w:rsidR="00F8592C" w:rsidRDefault="00F8592C" w:rsidP="001A0DBE">
      <w:r>
        <w:separator/>
      </w:r>
    </w:p>
  </w:footnote>
  <w:footnote w:type="continuationSeparator" w:id="0">
    <w:p w14:paraId="6C8D2CC1" w14:textId="77777777" w:rsidR="00F8592C" w:rsidRDefault="00F8592C" w:rsidP="001A0D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296C6D"/>
    <w:multiLevelType w:val="hybridMultilevel"/>
    <w:tmpl w:val="BF8AA9A2"/>
    <w:lvl w:ilvl="0" w:tplc="ACE2CFF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5770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activeWritingStyle w:appName="MSWord" w:lang="fr-CA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UwNzc2NjE2tDQ3MrdU0lEKTi0uzszPAykwrAUAX7kOJSwAAAA="/>
  </w:docVars>
  <w:rsids>
    <w:rsidRoot w:val="00347392"/>
    <w:rsid w:val="0000413C"/>
    <w:rsid w:val="000246FA"/>
    <w:rsid w:val="0003651A"/>
    <w:rsid w:val="00047E5F"/>
    <w:rsid w:val="0005223D"/>
    <w:rsid w:val="00054FF6"/>
    <w:rsid w:val="00055E1B"/>
    <w:rsid w:val="00057864"/>
    <w:rsid w:val="00065CF3"/>
    <w:rsid w:val="00076505"/>
    <w:rsid w:val="00076D36"/>
    <w:rsid w:val="000A4544"/>
    <w:rsid w:val="000B27A9"/>
    <w:rsid w:val="000B42AC"/>
    <w:rsid w:val="000B4D5E"/>
    <w:rsid w:val="000B5526"/>
    <w:rsid w:val="000C44EA"/>
    <w:rsid w:val="000D03E6"/>
    <w:rsid w:val="000E3373"/>
    <w:rsid w:val="000F4B0C"/>
    <w:rsid w:val="00106423"/>
    <w:rsid w:val="001163C0"/>
    <w:rsid w:val="00121582"/>
    <w:rsid w:val="00121D4B"/>
    <w:rsid w:val="001269E0"/>
    <w:rsid w:val="00131EFF"/>
    <w:rsid w:val="001325D9"/>
    <w:rsid w:val="00141F50"/>
    <w:rsid w:val="00142AF0"/>
    <w:rsid w:val="00143422"/>
    <w:rsid w:val="00143B88"/>
    <w:rsid w:val="001577A0"/>
    <w:rsid w:val="00163EAF"/>
    <w:rsid w:val="00165BE0"/>
    <w:rsid w:val="0017194C"/>
    <w:rsid w:val="00174A07"/>
    <w:rsid w:val="001757EE"/>
    <w:rsid w:val="00181530"/>
    <w:rsid w:val="00181B77"/>
    <w:rsid w:val="001847C4"/>
    <w:rsid w:val="00184851"/>
    <w:rsid w:val="001869A9"/>
    <w:rsid w:val="001A0DBE"/>
    <w:rsid w:val="001A2EA7"/>
    <w:rsid w:val="001B4255"/>
    <w:rsid w:val="001C24C6"/>
    <w:rsid w:val="001C2D1D"/>
    <w:rsid w:val="001D0026"/>
    <w:rsid w:val="001D2CDA"/>
    <w:rsid w:val="001D3099"/>
    <w:rsid w:val="001D7447"/>
    <w:rsid w:val="001E2B9C"/>
    <w:rsid w:val="001E2CBC"/>
    <w:rsid w:val="002048F7"/>
    <w:rsid w:val="002060B3"/>
    <w:rsid w:val="00211B85"/>
    <w:rsid w:val="00217342"/>
    <w:rsid w:val="002265D2"/>
    <w:rsid w:val="00247B00"/>
    <w:rsid w:val="00262955"/>
    <w:rsid w:val="00264A6C"/>
    <w:rsid w:val="00264BCB"/>
    <w:rsid w:val="00265760"/>
    <w:rsid w:val="00265B8E"/>
    <w:rsid w:val="0027176D"/>
    <w:rsid w:val="00290122"/>
    <w:rsid w:val="002A6372"/>
    <w:rsid w:val="002A7F2A"/>
    <w:rsid w:val="002B1066"/>
    <w:rsid w:val="002B56A2"/>
    <w:rsid w:val="002C6981"/>
    <w:rsid w:val="002E1248"/>
    <w:rsid w:val="002E2EEC"/>
    <w:rsid w:val="002E4BE5"/>
    <w:rsid w:val="002F617A"/>
    <w:rsid w:val="002F648F"/>
    <w:rsid w:val="002F73C5"/>
    <w:rsid w:val="00311FB7"/>
    <w:rsid w:val="00313113"/>
    <w:rsid w:val="00330CDA"/>
    <w:rsid w:val="0033402E"/>
    <w:rsid w:val="003358F7"/>
    <w:rsid w:val="00341B89"/>
    <w:rsid w:val="0034399D"/>
    <w:rsid w:val="00343EDB"/>
    <w:rsid w:val="0034463E"/>
    <w:rsid w:val="003454BB"/>
    <w:rsid w:val="00347392"/>
    <w:rsid w:val="00352C8C"/>
    <w:rsid w:val="0035719B"/>
    <w:rsid w:val="0036401F"/>
    <w:rsid w:val="0036462A"/>
    <w:rsid w:val="003676B6"/>
    <w:rsid w:val="00367EBC"/>
    <w:rsid w:val="00373E75"/>
    <w:rsid w:val="003744CE"/>
    <w:rsid w:val="00391B2F"/>
    <w:rsid w:val="0039506F"/>
    <w:rsid w:val="003A16F0"/>
    <w:rsid w:val="003A41CF"/>
    <w:rsid w:val="003B04CD"/>
    <w:rsid w:val="003B1CF8"/>
    <w:rsid w:val="003B480E"/>
    <w:rsid w:val="003C0835"/>
    <w:rsid w:val="003C09C2"/>
    <w:rsid w:val="003C2694"/>
    <w:rsid w:val="003C2A81"/>
    <w:rsid w:val="003E49F3"/>
    <w:rsid w:val="0041160D"/>
    <w:rsid w:val="00433B9E"/>
    <w:rsid w:val="0044744A"/>
    <w:rsid w:val="00455633"/>
    <w:rsid w:val="00456EC4"/>
    <w:rsid w:val="00457F57"/>
    <w:rsid w:val="004700B0"/>
    <w:rsid w:val="00473601"/>
    <w:rsid w:val="00480526"/>
    <w:rsid w:val="0048276E"/>
    <w:rsid w:val="00487972"/>
    <w:rsid w:val="004A70C7"/>
    <w:rsid w:val="004B0AEA"/>
    <w:rsid w:val="004B266F"/>
    <w:rsid w:val="004C1BD0"/>
    <w:rsid w:val="004C2D45"/>
    <w:rsid w:val="004C5B81"/>
    <w:rsid w:val="004E0BB1"/>
    <w:rsid w:val="004E0E3E"/>
    <w:rsid w:val="004E5355"/>
    <w:rsid w:val="004F46AD"/>
    <w:rsid w:val="0051336D"/>
    <w:rsid w:val="005149E3"/>
    <w:rsid w:val="00514D30"/>
    <w:rsid w:val="0052556D"/>
    <w:rsid w:val="00530086"/>
    <w:rsid w:val="00530527"/>
    <w:rsid w:val="00537442"/>
    <w:rsid w:val="00542437"/>
    <w:rsid w:val="005430D4"/>
    <w:rsid w:val="0054337F"/>
    <w:rsid w:val="0055132E"/>
    <w:rsid w:val="00571964"/>
    <w:rsid w:val="00575EE1"/>
    <w:rsid w:val="005824A7"/>
    <w:rsid w:val="00582A9B"/>
    <w:rsid w:val="00585A83"/>
    <w:rsid w:val="005874EB"/>
    <w:rsid w:val="00592D1E"/>
    <w:rsid w:val="0059486A"/>
    <w:rsid w:val="00595205"/>
    <w:rsid w:val="00596A5D"/>
    <w:rsid w:val="005A7D59"/>
    <w:rsid w:val="005B2C00"/>
    <w:rsid w:val="005B3668"/>
    <w:rsid w:val="005C22FD"/>
    <w:rsid w:val="005D4728"/>
    <w:rsid w:val="005E6C57"/>
    <w:rsid w:val="005F376C"/>
    <w:rsid w:val="00612CBA"/>
    <w:rsid w:val="00614271"/>
    <w:rsid w:val="00615FB1"/>
    <w:rsid w:val="006171C3"/>
    <w:rsid w:val="00621A1A"/>
    <w:rsid w:val="0063331E"/>
    <w:rsid w:val="00636AAE"/>
    <w:rsid w:val="00642DD7"/>
    <w:rsid w:val="006455DB"/>
    <w:rsid w:val="006558EF"/>
    <w:rsid w:val="00657B85"/>
    <w:rsid w:val="00660FC1"/>
    <w:rsid w:val="00682266"/>
    <w:rsid w:val="006831B1"/>
    <w:rsid w:val="006858EB"/>
    <w:rsid w:val="00692DE9"/>
    <w:rsid w:val="006A3635"/>
    <w:rsid w:val="006B1CDA"/>
    <w:rsid w:val="006D2CFF"/>
    <w:rsid w:val="006D582B"/>
    <w:rsid w:val="006E7263"/>
    <w:rsid w:val="006F48A8"/>
    <w:rsid w:val="007158BB"/>
    <w:rsid w:val="00716578"/>
    <w:rsid w:val="00722342"/>
    <w:rsid w:val="00725915"/>
    <w:rsid w:val="00727E4D"/>
    <w:rsid w:val="00732568"/>
    <w:rsid w:val="00737B11"/>
    <w:rsid w:val="00742751"/>
    <w:rsid w:val="0074380C"/>
    <w:rsid w:val="00755CA0"/>
    <w:rsid w:val="0075732A"/>
    <w:rsid w:val="00764B74"/>
    <w:rsid w:val="00766546"/>
    <w:rsid w:val="00772073"/>
    <w:rsid w:val="007728E4"/>
    <w:rsid w:val="00772B8D"/>
    <w:rsid w:val="007754F9"/>
    <w:rsid w:val="00787BAD"/>
    <w:rsid w:val="00787DC5"/>
    <w:rsid w:val="007A0AA7"/>
    <w:rsid w:val="007A3B68"/>
    <w:rsid w:val="007B228F"/>
    <w:rsid w:val="007B507A"/>
    <w:rsid w:val="007E1C4F"/>
    <w:rsid w:val="007E3A04"/>
    <w:rsid w:val="007E649E"/>
    <w:rsid w:val="007E77E6"/>
    <w:rsid w:val="007E793C"/>
    <w:rsid w:val="007F4214"/>
    <w:rsid w:val="007F44F3"/>
    <w:rsid w:val="007F7A22"/>
    <w:rsid w:val="007F7F8C"/>
    <w:rsid w:val="0080664F"/>
    <w:rsid w:val="00807037"/>
    <w:rsid w:val="008176DE"/>
    <w:rsid w:val="008205A7"/>
    <w:rsid w:val="00835D3B"/>
    <w:rsid w:val="00845460"/>
    <w:rsid w:val="00853A6B"/>
    <w:rsid w:val="00864115"/>
    <w:rsid w:val="008645B0"/>
    <w:rsid w:val="00874195"/>
    <w:rsid w:val="00882554"/>
    <w:rsid w:val="0088315C"/>
    <w:rsid w:val="00885958"/>
    <w:rsid w:val="008862FA"/>
    <w:rsid w:val="00890726"/>
    <w:rsid w:val="00892C41"/>
    <w:rsid w:val="008A3162"/>
    <w:rsid w:val="008A3C16"/>
    <w:rsid w:val="008A42D2"/>
    <w:rsid w:val="008A78BA"/>
    <w:rsid w:val="008B16A9"/>
    <w:rsid w:val="008B2829"/>
    <w:rsid w:val="008B768A"/>
    <w:rsid w:val="008C7104"/>
    <w:rsid w:val="008E0CB2"/>
    <w:rsid w:val="008E1EF8"/>
    <w:rsid w:val="008F1A2F"/>
    <w:rsid w:val="008F2E0E"/>
    <w:rsid w:val="008F5A48"/>
    <w:rsid w:val="00901FF6"/>
    <w:rsid w:val="00903532"/>
    <w:rsid w:val="009107C3"/>
    <w:rsid w:val="00911ECC"/>
    <w:rsid w:val="0091665A"/>
    <w:rsid w:val="00921084"/>
    <w:rsid w:val="0092160E"/>
    <w:rsid w:val="00921B00"/>
    <w:rsid w:val="00922949"/>
    <w:rsid w:val="00925D65"/>
    <w:rsid w:val="009453FB"/>
    <w:rsid w:val="0094659A"/>
    <w:rsid w:val="00947417"/>
    <w:rsid w:val="00947A8D"/>
    <w:rsid w:val="00950DB1"/>
    <w:rsid w:val="0095368C"/>
    <w:rsid w:val="009625DF"/>
    <w:rsid w:val="009722D4"/>
    <w:rsid w:val="009777FB"/>
    <w:rsid w:val="00980A91"/>
    <w:rsid w:val="009821BE"/>
    <w:rsid w:val="00985F37"/>
    <w:rsid w:val="0099065E"/>
    <w:rsid w:val="00993D1B"/>
    <w:rsid w:val="00994326"/>
    <w:rsid w:val="009A447B"/>
    <w:rsid w:val="009A547C"/>
    <w:rsid w:val="009B25D6"/>
    <w:rsid w:val="009B2D95"/>
    <w:rsid w:val="009B76AE"/>
    <w:rsid w:val="009C277C"/>
    <w:rsid w:val="009C7E3B"/>
    <w:rsid w:val="009D037F"/>
    <w:rsid w:val="009D4CE1"/>
    <w:rsid w:val="009D539C"/>
    <w:rsid w:val="009D6A42"/>
    <w:rsid w:val="009E093F"/>
    <w:rsid w:val="009E7791"/>
    <w:rsid w:val="009F0B9D"/>
    <w:rsid w:val="009F6E19"/>
    <w:rsid w:val="009F7CAF"/>
    <w:rsid w:val="00A0380C"/>
    <w:rsid w:val="00A140DC"/>
    <w:rsid w:val="00A17118"/>
    <w:rsid w:val="00A201B9"/>
    <w:rsid w:val="00A20B5C"/>
    <w:rsid w:val="00A2179A"/>
    <w:rsid w:val="00A2307B"/>
    <w:rsid w:val="00A32E3B"/>
    <w:rsid w:val="00A353D7"/>
    <w:rsid w:val="00A41366"/>
    <w:rsid w:val="00A435A2"/>
    <w:rsid w:val="00A449E0"/>
    <w:rsid w:val="00A506DC"/>
    <w:rsid w:val="00A52DF4"/>
    <w:rsid w:val="00A560F5"/>
    <w:rsid w:val="00A56CB5"/>
    <w:rsid w:val="00A64672"/>
    <w:rsid w:val="00A64956"/>
    <w:rsid w:val="00A668C3"/>
    <w:rsid w:val="00A7111C"/>
    <w:rsid w:val="00A804CA"/>
    <w:rsid w:val="00A8159D"/>
    <w:rsid w:val="00A93D01"/>
    <w:rsid w:val="00A9487D"/>
    <w:rsid w:val="00A96756"/>
    <w:rsid w:val="00AA2423"/>
    <w:rsid w:val="00AA6431"/>
    <w:rsid w:val="00AB4EB5"/>
    <w:rsid w:val="00AC112C"/>
    <w:rsid w:val="00AC3063"/>
    <w:rsid w:val="00AC6C25"/>
    <w:rsid w:val="00AD207E"/>
    <w:rsid w:val="00AD43E7"/>
    <w:rsid w:val="00AD5C7E"/>
    <w:rsid w:val="00AD65B6"/>
    <w:rsid w:val="00AE0E28"/>
    <w:rsid w:val="00AE53E6"/>
    <w:rsid w:val="00AF1B69"/>
    <w:rsid w:val="00AF49AC"/>
    <w:rsid w:val="00AF649D"/>
    <w:rsid w:val="00B1163C"/>
    <w:rsid w:val="00B1269F"/>
    <w:rsid w:val="00B209EB"/>
    <w:rsid w:val="00B35E5B"/>
    <w:rsid w:val="00B369BC"/>
    <w:rsid w:val="00B40C86"/>
    <w:rsid w:val="00B43FCE"/>
    <w:rsid w:val="00B460D4"/>
    <w:rsid w:val="00B53863"/>
    <w:rsid w:val="00B56B5C"/>
    <w:rsid w:val="00B6158C"/>
    <w:rsid w:val="00B64C4E"/>
    <w:rsid w:val="00B71195"/>
    <w:rsid w:val="00B72936"/>
    <w:rsid w:val="00B96FB5"/>
    <w:rsid w:val="00B975A7"/>
    <w:rsid w:val="00BA15C9"/>
    <w:rsid w:val="00BC2157"/>
    <w:rsid w:val="00BD2655"/>
    <w:rsid w:val="00BD3CD7"/>
    <w:rsid w:val="00BE0F92"/>
    <w:rsid w:val="00BE211F"/>
    <w:rsid w:val="00BF1690"/>
    <w:rsid w:val="00C015ED"/>
    <w:rsid w:val="00C01E26"/>
    <w:rsid w:val="00C2104B"/>
    <w:rsid w:val="00C2387C"/>
    <w:rsid w:val="00C2586B"/>
    <w:rsid w:val="00C3071B"/>
    <w:rsid w:val="00C32B3B"/>
    <w:rsid w:val="00C35DBA"/>
    <w:rsid w:val="00C4680F"/>
    <w:rsid w:val="00C63F80"/>
    <w:rsid w:val="00C82571"/>
    <w:rsid w:val="00C82BE6"/>
    <w:rsid w:val="00C83ED5"/>
    <w:rsid w:val="00C97097"/>
    <w:rsid w:val="00CA0194"/>
    <w:rsid w:val="00CA1F38"/>
    <w:rsid w:val="00CA5ACC"/>
    <w:rsid w:val="00CB0C17"/>
    <w:rsid w:val="00CB4524"/>
    <w:rsid w:val="00CC1C7D"/>
    <w:rsid w:val="00CC1FD8"/>
    <w:rsid w:val="00CC6D33"/>
    <w:rsid w:val="00CD10E3"/>
    <w:rsid w:val="00CD2697"/>
    <w:rsid w:val="00CD6676"/>
    <w:rsid w:val="00CE1519"/>
    <w:rsid w:val="00CF0840"/>
    <w:rsid w:val="00D028AA"/>
    <w:rsid w:val="00D02A89"/>
    <w:rsid w:val="00D02F15"/>
    <w:rsid w:val="00D05EA9"/>
    <w:rsid w:val="00D1239C"/>
    <w:rsid w:val="00D21A6B"/>
    <w:rsid w:val="00D22B7E"/>
    <w:rsid w:val="00D34C6A"/>
    <w:rsid w:val="00D44498"/>
    <w:rsid w:val="00D509AF"/>
    <w:rsid w:val="00D61BBB"/>
    <w:rsid w:val="00D7525F"/>
    <w:rsid w:val="00D75C70"/>
    <w:rsid w:val="00D83FDE"/>
    <w:rsid w:val="00D84320"/>
    <w:rsid w:val="00D86088"/>
    <w:rsid w:val="00D86471"/>
    <w:rsid w:val="00D9220A"/>
    <w:rsid w:val="00DB1153"/>
    <w:rsid w:val="00DB7CEE"/>
    <w:rsid w:val="00DC2C05"/>
    <w:rsid w:val="00DC7523"/>
    <w:rsid w:val="00DC7AFA"/>
    <w:rsid w:val="00DD007B"/>
    <w:rsid w:val="00DD7AFD"/>
    <w:rsid w:val="00DE6E08"/>
    <w:rsid w:val="00DF108F"/>
    <w:rsid w:val="00DF4F50"/>
    <w:rsid w:val="00E04BB9"/>
    <w:rsid w:val="00E050BF"/>
    <w:rsid w:val="00E15AD9"/>
    <w:rsid w:val="00E17ED3"/>
    <w:rsid w:val="00E25F93"/>
    <w:rsid w:val="00E27A5F"/>
    <w:rsid w:val="00E301FC"/>
    <w:rsid w:val="00E309C5"/>
    <w:rsid w:val="00E3660A"/>
    <w:rsid w:val="00E37A11"/>
    <w:rsid w:val="00E41519"/>
    <w:rsid w:val="00E46E3A"/>
    <w:rsid w:val="00E479EF"/>
    <w:rsid w:val="00E56E96"/>
    <w:rsid w:val="00E83614"/>
    <w:rsid w:val="00E916D0"/>
    <w:rsid w:val="00E96E44"/>
    <w:rsid w:val="00EB0140"/>
    <w:rsid w:val="00EB0C6A"/>
    <w:rsid w:val="00EB3E15"/>
    <w:rsid w:val="00EB616D"/>
    <w:rsid w:val="00EB6FCB"/>
    <w:rsid w:val="00EC3B13"/>
    <w:rsid w:val="00EC5F9A"/>
    <w:rsid w:val="00ED7BA6"/>
    <w:rsid w:val="00EF22B8"/>
    <w:rsid w:val="00EF4CC8"/>
    <w:rsid w:val="00F0394D"/>
    <w:rsid w:val="00F04040"/>
    <w:rsid w:val="00F0456B"/>
    <w:rsid w:val="00F169AB"/>
    <w:rsid w:val="00F36AC1"/>
    <w:rsid w:val="00F40C2F"/>
    <w:rsid w:val="00F42618"/>
    <w:rsid w:val="00F437E3"/>
    <w:rsid w:val="00F43B93"/>
    <w:rsid w:val="00F57381"/>
    <w:rsid w:val="00F60784"/>
    <w:rsid w:val="00F65713"/>
    <w:rsid w:val="00F65DAD"/>
    <w:rsid w:val="00F73051"/>
    <w:rsid w:val="00F74B18"/>
    <w:rsid w:val="00F74E9C"/>
    <w:rsid w:val="00F8592C"/>
    <w:rsid w:val="00F8664A"/>
    <w:rsid w:val="00F9020E"/>
    <w:rsid w:val="00F93F85"/>
    <w:rsid w:val="00F9434A"/>
    <w:rsid w:val="00FA235A"/>
    <w:rsid w:val="00FA2948"/>
    <w:rsid w:val="00FA4A5D"/>
    <w:rsid w:val="00FB1D8F"/>
    <w:rsid w:val="00FB6631"/>
    <w:rsid w:val="00FC2607"/>
    <w:rsid w:val="00FC441B"/>
    <w:rsid w:val="00FC728A"/>
    <w:rsid w:val="00FD1CCA"/>
    <w:rsid w:val="00FF2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67E85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32E"/>
  </w:style>
  <w:style w:type="paragraph" w:styleId="Heading1">
    <w:name w:val="heading 1"/>
    <w:basedOn w:val="Normal"/>
    <w:next w:val="Normal"/>
    <w:link w:val="Heading1Char"/>
    <w:uiPriority w:val="9"/>
    <w:qFormat/>
    <w:rsid w:val="001C2D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4D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0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205A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0D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0DBE"/>
  </w:style>
  <w:style w:type="paragraph" w:styleId="Footer">
    <w:name w:val="footer"/>
    <w:basedOn w:val="Normal"/>
    <w:link w:val="FooterChar"/>
    <w:uiPriority w:val="99"/>
    <w:unhideWhenUsed/>
    <w:rsid w:val="001A0D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0DBE"/>
  </w:style>
  <w:style w:type="character" w:customStyle="1" w:styleId="ng-binding">
    <w:name w:val="ng-binding"/>
    <w:basedOn w:val="DefaultParagraphFont"/>
    <w:rsid w:val="00921084"/>
  </w:style>
  <w:style w:type="character" w:customStyle="1" w:styleId="ng-scope">
    <w:name w:val="ng-scope"/>
    <w:basedOn w:val="DefaultParagraphFont"/>
    <w:rsid w:val="00921084"/>
  </w:style>
  <w:style w:type="character" w:styleId="Strong">
    <w:name w:val="Strong"/>
    <w:basedOn w:val="DefaultParagraphFont"/>
    <w:uiPriority w:val="22"/>
    <w:qFormat/>
    <w:rsid w:val="0092108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92C4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6FB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Revision">
    <w:name w:val="Revision"/>
    <w:hidden/>
    <w:uiPriority w:val="99"/>
    <w:semiHidden/>
    <w:rsid w:val="00A8159D"/>
  </w:style>
  <w:style w:type="paragraph" w:styleId="DocumentMap">
    <w:name w:val="Document Map"/>
    <w:basedOn w:val="Normal"/>
    <w:link w:val="DocumentMapChar"/>
    <w:uiPriority w:val="99"/>
    <w:semiHidden/>
    <w:unhideWhenUsed/>
    <w:rsid w:val="00A8159D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8159D"/>
    <w:rPr>
      <w:rFonts w:ascii="Times New Roman" w:hAnsi="Times New Roman" w:cs="Times New Roman"/>
    </w:rPr>
  </w:style>
  <w:style w:type="table" w:styleId="TableGridLight">
    <w:name w:val="Grid Table Light"/>
    <w:basedOn w:val="TableNormal"/>
    <w:uiPriority w:val="40"/>
    <w:rsid w:val="004E535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1">
    <w:name w:val="Unresolved Mention1"/>
    <w:basedOn w:val="DefaultParagraphFont"/>
    <w:uiPriority w:val="99"/>
    <w:rsid w:val="00B975A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rsid w:val="004C2D45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5B2C0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2C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C2D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34739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59486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9486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14D3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7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8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2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0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8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6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0695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37871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62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50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66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12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545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096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58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7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172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2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96922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9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eicc.edu/services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eicc.edu/eeo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eicc.edu/program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icc.edu/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charrison\OneDrive%20-%20Eastern%20Iowa%20Community%20Colleges\Desktop\tf55682965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a68ff01-7648-41a7-8284-93c42e57114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702BA930802C4EAF5EBE6717CFDB26" ma:contentTypeVersion="15" ma:contentTypeDescription="Create a new document." ma:contentTypeScope="" ma:versionID="4d50af2413c2b2a7ebba41f67b5f1794">
  <xsd:schema xmlns:xsd="http://www.w3.org/2001/XMLSchema" xmlns:xs="http://www.w3.org/2001/XMLSchema" xmlns:p="http://schemas.microsoft.com/office/2006/metadata/properties" xmlns:ns3="1a68ff01-7648-41a7-8284-93c42e571141" xmlns:ns4="3a510d13-6f27-488b-9092-8880a3abc05c" targetNamespace="http://schemas.microsoft.com/office/2006/metadata/properties" ma:root="true" ma:fieldsID="ac6662e2b8ebd21488c84ea002e1b22a" ns3:_="" ns4:_="">
    <xsd:import namespace="1a68ff01-7648-41a7-8284-93c42e571141"/>
    <xsd:import namespace="3a510d13-6f27-488b-9092-8880a3abc05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8ff01-7648-41a7-8284-93c42e5711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10d13-6f27-488b-9092-8880a3abc05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03F1B1-16A4-4470-ACAC-FF9A8BFBF885}">
  <ds:schemaRefs>
    <ds:schemaRef ds:uri="http://schemas.microsoft.com/office/2006/metadata/properties"/>
    <ds:schemaRef ds:uri="http://schemas.microsoft.com/office/infopath/2007/PartnerControls"/>
    <ds:schemaRef ds:uri="1a68ff01-7648-41a7-8284-93c42e571141"/>
  </ds:schemaRefs>
</ds:datastoreItem>
</file>

<file path=customXml/itemProps2.xml><?xml version="1.0" encoding="utf-8"?>
<ds:datastoreItem xmlns:ds="http://schemas.openxmlformats.org/officeDocument/2006/customXml" ds:itemID="{512C155A-7C12-40D9-A121-124613EBFB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68ff01-7648-41a7-8284-93c42e571141"/>
    <ds:schemaRef ds:uri="3a510d13-6f27-488b-9092-8880a3abc0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E1C142-9F9D-418D-A5D3-3A0F85FA4EF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A21EB36-BBF5-4661-B077-B2C842584C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tf55682965_win32</Template>
  <TotalTime>0</TotalTime>
  <Pages>5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2025-09-17T21:00:00Z</dcterms:created>
  <dcterms:modified xsi:type="dcterms:W3CDTF">2025-09-17T21:00:00Z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0x01010030702BA930802C4EAF5EBE6717CFDB26</vt:lpwstr>
  </property>
</Properties>
</file>